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9F100" w14:textId="77777777" w:rsidR="003D2740" w:rsidRDefault="000B1531" w:rsidP="003D2740">
      <w:pPr>
        <w:pStyle w:val="GraphicAnchor"/>
      </w:pPr>
      <w:r w:rsidRPr="009C0209"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765EFF" wp14:editId="0F2E5798">
                <wp:simplePos x="0" y="0"/>
                <wp:positionH relativeFrom="column">
                  <wp:posOffset>-901521</wp:posOffset>
                </wp:positionH>
                <wp:positionV relativeFrom="paragraph">
                  <wp:posOffset>-457200</wp:posOffset>
                </wp:positionV>
                <wp:extent cx="2743200" cy="4172755"/>
                <wp:effectExtent l="0" t="0" r="0" b="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17275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31074" id="Rectangle 4" o:spid="_x0000_s1026" style="position:absolute;margin-left:-71pt;margin-top:-36pt;width:3in;height:328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" fillcolor="maroon" stroked="f" strokeweight="2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674"/>
        <w:gridCol w:w="1559"/>
        <w:gridCol w:w="3117"/>
      </w:tblGrid>
      <w:tr w:rsidR="000B1531" w14:paraId="2E59FB31" w14:textId="77777777" w:rsidTr="00021DF1">
        <w:trPr>
          <w:trHeight w:val="9360"/>
        </w:trPr>
        <w:tc>
          <w:tcPr>
            <w:tcW w:w="6233" w:type="dxa"/>
            <w:gridSpan w:val="2"/>
            <w:vAlign w:val="bottom"/>
          </w:tcPr>
          <w:p w14:paraId="236F3AA2" w14:textId="77777777" w:rsidR="000B1531" w:rsidRDefault="000B1531" w:rsidP="000B1531">
            <w:r w:rsidRPr="009C0209">
              <w:rPr>
                <w:noProof/>
              </w:rPr>
              <w:drawing>
                <wp:inline distT="0" distB="0" distL="0" distR="0" wp14:anchorId="6A361766" wp14:editId="189CC881">
                  <wp:extent cx="4088780" cy="454050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-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762" cy="456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D292413" w14:textId="406BF1CA" w:rsidR="00191E3F" w:rsidRDefault="00191E3F" w:rsidP="000B1531">
            <w:pPr>
              <w:jc w:val="center"/>
            </w:pPr>
          </w:p>
        </w:tc>
      </w:tr>
      <w:tr w:rsidR="003D2740" w14:paraId="0ABE4524" w14:textId="77777777" w:rsidTr="007F06A8">
        <w:trPr>
          <w:trHeight w:val="2331"/>
        </w:trPr>
        <w:tc>
          <w:tcPr>
            <w:tcW w:w="9350" w:type="dxa"/>
            <w:gridSpan w:val="3"/>
            <w:vAlign w:val="bottom"/>
          </w:tcPr>
          <w:p w14:paraId="4D065E3E" w14:textId="386842AF" w:rsidR="003D2740" w:rsidRPr="00191E3F" w:rsidRDefault="008E35F5" w:rsidP="003D2740">
            <w:pPr>
              <w:pStyle w:val="Heading1"/>
              <w:rPr>
                <w:rFonts w:ascii="Times New Roman" w:hAnsi="Times New Roman" w:cs="Times New Roman"/>
                <w:color w:val="auto"/>
              </w:rPr>
            </w:pPr>
            <w:r w:rsidRPr="00191E3F">
              <w:rPr>
                <w:rFonts w:ascii="Times New Roman" w:hAnsi="Times New Roman" w:cs="Times New Roman"/>
                <w:color w:val="auto"/>
              </w:rPr>
              <w:t>State of the School Report</w:t>
            </w:r>
          </w:p>
          <w:p w14:paraId="085A4964" w14:textId="5A0C3AA7" w:rsidR="003D2740" w:rsidRDefault="008E35F5" w:rsidP="00672E24">
            <w:pPr>
              <w:pStyle w:val="Heading2"/>
            </w:pPr>
            <w:r w:rsidRPr="00191E3F">
              <w:rPr>
                <w:rFonts w:ascii="Times New Roman" w:hAnsi="Times New Roman" w:cs="Times New Roman"/>
                <w:color w:val="auto"/>
              </w:rPr>
              <w:t>TSHS</w:t>
            </w:r>
          </w:p>
        </w:tc>
      </w:tr>
      <w:tr w:rsidR="0002760E" w14:paraId="57531952" w14:textId="77777777" w:rsidTr="007F06A8">
        <w:trPr>
          <w:trHeight w:val="1645"/>
        </w:trPr>
        <w:tc>
          <w:tcPr>
            <w:tcW w:w="4674" w:type="dxa"/>
            <w:vAlign w:val="center"/>
          </w:tcPr>
          <w:p w14:paraId="406F3851" w14:textId="04FF2B08" w:rsidR="0002760E" w:rsidRPr="00191E3F" w:rsidRDefault="0002760E" w:rsidP="0002760E">
            <w:pPr>
              <w:pStyle w:val="Heading3"/>
              <w:rPr>
                <w:rFonts w:ascii="Times New Roman" w:hAnsi="Times New Roman" w:cs="Times New Roman"/>
              </w:rPr>
            </w:pPr>
            <w:r w:rsidRPr="00191E3F">
              <w:rPr>
                <w:rFonts w:ascii="Times New Roman" w:hAnsi="Times New Roman" w:cs="Times New Roman"/>
              </w:rPr>
              <w:t>Tarpon Springs HS</w:t>
            </w:r>
          </w:p>
          <w:p w14:paraId="05D044C9" w14:textId="05460ADC" w:rsidR="0002760E" w:rsidRPr="00191E3F" w:rsidRDefault="0002760E" w:rsidP="0002760E">
            <w:pPr>
              <w:pStyle w:val="Heading3"/>
              <w:rPr>
                <w:rFonts w:ascii="Times New Roman" w:hAnsi="Times New Roman" w:cs="Times New Roman"/>
              </w:rPr>
            </w:pPr>
            <w:r w:rsidRPr="00191E3F">
              <w:rPr>
                <w:rFonts w:ascii="Times New Roman" w:hAnsi="Times New Roman" w:cs="Times New Roman"/>
              </w:rPr>
              <w:t>January 2022</w:t>
            </w:r>
          </w:p>
          <w:p w14:paraId="21EB7FD4" w14:textId="47826A4D" w:rsidR="0002760E" w:rsidRDefault="0002760E" w:rsidP="0002760E">
            <w:pPr>
              <w:pStyle w:val="Heading3"/>
            </w:pPr>
            <w:r w:rsidRPr="00191E3F">
              <w:rPr>
                <w:rFonts w:ascii="Times New Roman" w:hAnsi="Times New Roman" w:cs="Times New Roman"/>
              </w:rPr>
              <w:t>Principal Fatolitis</w:t>
            </w:r>
          </w:p>
        </w:tc>
        <w:tc>
          <w:tcPr>
            <w:tcW w:w="4676" w:type="dxa"/>
            <w:gridSpan w:val="2"/>
            <w:shd w:val="clear" w:color="auto" w:fill="D9D9D9" w:themeFill="background1" w:themeFillShade="D9"/>
          </w:tcPr>
          <w:p w14:paraId="54EFCD85" w14:textId="77777777" w:rsidR="0002760E" w:rsidRDefault="0002760E" w:rsidP="000276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A53AD04" w14:textId="77777777" w:rsidR="0002760E" w:rsidRDefault="0002760E" w:rsidP="000276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75EBA52" w14:textId="51BD6835" w:rsidR="0002760E" w:rsidRPr="00191E3F" w:rsidRDefault="0002760E" w:rsidP="000276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E3F">
              <w:rPr>
                <w:rFonts w:ascii="Times New Roman" w:hAnsi="Times New Roman" w:cs="Times New Roman"/>
                <w:b/>
                <w:bCs/>
              </w:rPr>
              <w:t>GO SPONGERS!!!</w:t>
            </w:r>
          </w:p>
          <w:p w14:paraId="6293B351" w14:textId="62D64302" w:rsidR="0002760E" w:rsidRDefault="00846AE8" w:rsidP="0002760E">
            <w:pPr>
              <w:jc w:val="center"/>
            </w:pPr>
            <w:r w:rsidRPr="00846AE8">
              <w:t>www.pcsb.org/tarpon-hs</w:t>
            </w:r>
          </w:p>
        </w:tc>
        <w:bookmarkStart w:id="0" w:name="_GoBack"/>
        <w:bookmarkEnd w:id="0"/>
      </w:tr>
    </w:tbl>
    <w:p w14:paraId="29FF3209" w14:textId="77777777" w:rsidR="00952F7D" w:rsidRDefault="00952F7D"/>
    <w:p w14:paraId="3E2F558B" w14:textId="77777777" w:rsidR="000B1531" w:rsidRDefault="000B1531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360"/>
      </w:tblGrid>
      <w:tr w:rsidR="009849F5" w14:paraId="22DE8CE7" w14:textId="77777777" w:rsidTr="000D7291">
        <w:trPr>
          <w:trHeight w:val="1409"/>
        </w:trPr>
        <w:tc>
          <w:tcPr>
            <w:tcW w:w="9360" w:type="dxa"/>
          </w:tcPr>
          <w:p w14:paraId="38F179E8" w14:textId="5E97CC24" w:rsidR="009849F5" w:rsidRPr="009C0209" w:rsidRDefault="009849F5"/>
        </w:tc>
      </w:tr>
      <w:tr w:rsidR="009849F5" w14:paraId="27809E4A" w14:textId="77777777" w:rsidTr="000D7291">
        <w:trPr>
          <w:trHeight w:val="7921"/>
        </w:trPr>
        <w:tc>
          <w:tcPr>
            <w:tcW w:w="9360" w:type="dxa"/>
          </w:tcPr>
          <w:p w14:paraId="4ED048AB" w14:textId="77777777" w:rsidR="009849F5" w:rsidRDefault="00B44DA6">
            <w:r w:rsidRPr="009C0209">
              <w:rPr>
                <w:noProof/>
              </w:rPr>
              <w:drawing>
                <wp:inline distT="0" distB="0" distL="0" distR="0" wp14:anchorId="2D65840A" wp14:editId="51E1FDD4">
                  <wp:extent cx="6081132" cy="3962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-0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539" cy="396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DA6" w14:paraId="29051B23" w14:textId="77777777" w:rsidTr="000D7291">
        <w:trPr>
          <w:trHeight w:val="3930"/>
        </w:trPr>
        <w:tc>
          <w:tcPr>
            <w:tcW w:w="9360" w:type="dxa"/>
          </w:tcPr>
          <w:p w14:paraId="0C455261" w14:textId="76A48607" w:rsidR="00B44DA6" w:rsidRDefault="00191E3F" w:rsidP="00B44DA6">
            <w:pPr>
              <w:pStyle w:val="Heading4"/>
              <w:rPr>
                <w:rFonts w:ascii="Times New Roman" w:hAnsi="Times New Roman" w:cs="Times New Roman"/>
                <w:color w:val="800000"/>
              </w:rPr>
            </w:pPr>
            <w:r w:rsidRPr="00191E3F">
              <w:rPr>
                <w:rFonts w:ascii="Times New Roman" w:hAnsi="Times New Roman" w:cs="Times New Roman"/>
                <w:color w:val="800000"/>
              </w:rPr>
              <w:t>Campus Highlights</w:t>
            </w:r>
          </w:p>
          <w:p w14:paraId="20B6A0AC" w14:textId="193EB024" w:rsidR="00E44969" w:rsidRDefault="00E44969" w:rsidP="00E44969"/>
          <w:p w14:paraId="14F81DC3" w14:textId="10CE4A88" w:rsidR="00E44969" w:rsidRPr="003E5DAC" w:rsidRDefault="00E44969" w:rsidP="00E44969">
            <w:pPr>
              <w:rPr>
                <w:rFonts w:ascii="Times New Roman" w:hAnsi="Times New Roman" w:cs="Times New Roman"/>
              </w:rPr>
            </w:pPr>
            <w:r w:rsidRPr="003E5DAC">
              <w:rPr>
                <w:rFonts w:ascii="Times New Roman" w:hAnsi="Times New Roman" w:cs="Times New Roman"/>
              </w:rPr>
              <w:t>Enrollment:</w:t>
            </w:r>
            <w:r w:rsidR="000916FB" w:rsidRPr="003E5DAC">
              <w:rPr>
                <w:rFonts w:ascii="Times New Roman" w:hAnsi="Times New Roman" w:cs="Times New Roman"/>
              </w:rPr>
              <w:t xml:space="preserve">  1182 Students</w:t>
            </w:r>
          </w:p>
          <w:p w14:paraId="353B4204" w14:textId="2209E774" w:rsidR="00E44969" w:rsidRPr="003E5DAC" w:rsidRDefault="00E44969" w:rsidP="00E44969">
            <w:pPr>
              <w:rPr>
                <w:rFonts w:ascii="Times New Roman" w:hAnsi="Times New Roman" w:cs="Times New Roman"/>
              </w:rPr>
            </w:pPr>
            <w:r w:rsidRPr="003E5DAC">
              <w:rPr>
                <w:rFonts w:ascii="Times New Roman" w:hAnsi="Times New Roman" w:cs="Times New Roman"/>
              </w:rPr>
              <w:t>Staff:</w:t>
            </w:r>
            <w:r w:rsidR="003364CF" w:rsidRPr="003E5DAC">
              <w:rPr>
                <w:rFonts w:ascii="Times New Roman" w:hAnsi="Times New Roman" w:cs="Times New Roman"/>
              </w:rPr>
              <w:t xml:space="preserve"> 100 (67 </w:t>
            </w:r>
            <w:r w:rsidR="003E5DAC" w:rsidRPr="003E5DAC">
              <w:rPr>
                <w:rFonts w:ascii="Times New Roman" w:hAnsi="Times New Roman" w:cs="Times New Roman"/>
              </w:rPr>
              <w:t>T</w:t>
            </w:r>
            <w:r w:rsidR="003364CF" w:rsidRPr="003E5DAC">
              <w:rPr>
                <w:rFonts w:ascii="Times New Roman" w:hAnsi="Times New Roman" w:cs="Times New Roman"/>
              </w:rPr>
              <w:t>eachers + 3</w:t>
            </w:r>
            <w:r w:rsidR="00892FD3" w:rsidRPr="003E5DAC">
              <w:rPr>
                <w:rFonts w:ascii="Times New Roman" w:hAnsi="Times New Roman" w:cs="Times New Roman"/>
              </w:rPr>
              <w:t>2</w:t>
            </w:r>
            <w:r w:rsidR="003364CF" w:rsidRPr="003E5DAC">
              <w:rPr>
                <w:rFonts w:ascii="Times New Roman" w:hAnsi="Times New Roman" w:cs="Times New Roman"/>
              </w:rPr>
              <w:t xml:space="preserve"> </w:t>
            </w:r>
            <w:r w:rsidR="003E5DAC" w:rsidRPr="003E5DAC">
              <w:rPr>
                <w:rFonts w:ascii="Times New Roman" w:hAnsi="Times New Roman" w:cs="Times New Roman"/>
              </w:rPr>
              <w:t>S</w:t>
            </w:r>
            <w:r w:rsidR="003364CF" w:rsidRPr="003E5DAC">
              <w:rPr>
                <w:rFonts w:ascii="Times New Roman" w:hAnsi="Times New Roman" w:cs="Times New Roman"/>
              </w:rPr>
              <w:t xml:space="preserve">upport </w:t>
            </w:r>
            <w:r w:rsidR="003E5DAC" w:rsidRPr="003E5DAC">
              <w:rPr>
                <w:rFonts w:ascii="Times New Roman" w:hAnsi="Times New Roman" w:cs="Times New Roman"/>
              </w:rPr>
              <w:t>S</w:t>
            </w:r>
            <w:r w:rsidR="003364CF" w:rsidRPr="003E5DAC">
              <w:rPr>
                <w:rFonts w:ascii="Times New Roman" w:hAnsi="Times New Roman" w:cs="Times New Roman"/>
              </w:rPr>
              <w:t>taff), (2) SRO’s + (1) Campus Monitor</w:t>
            </w:r>
          </w:p>
          <w:p w14:paraId="12974BDB" w14:textId="2FB09AE4" w:rsidR="00E44969" w:rsidRPr="003E5DAC" w:rsidRDefault="00E44969" w:rsidP="00E44969">
            <w:pPr>
              <w:rPr>
                <w:rFonts w:ascii="Times New Roman" w:hAnsi="Times New Roman" w:cs="Times New Roman"/>
              </w:rPr>
            </w:pPr>
            <w:r w:rsidRPr="003E5DAC">
              <w:rPr>
                <w:rFonts w:ascii="Times New Roman" w:hAnsi="Times New Roman" w:cs="Times New Roman"/>
              </w:rPr>
              <w:t>Graduation Rate: 98%</w:t>
            </w:r>
          </w:p>
          <w:p w14:paraId="229F65F6" w14:textId="65A88319" w:rsidR="00E44969" w:rsidRPr="003E5DAC" w:rsidRDefault="00507972" w:rsidP="00E44969">
            <w:pPr>
              <w:rPr>
                <w:rFonts w:ascii="Times New Roman" w:hAnsi="Times New Roman" w:cs="Times New Roman"/>
              </w:rPr>
            </w:pPr>
            <w:r w:rsidRPr="003E5DAC">
              <w:rPr>
                <w:rFonts w:ascii="Times New Roman" w:hAnsi="Times New Roman" w:cs="Times New Roman"/>
              </w:rPr>
              <w:t xml:space="preserve">PCS Connects – 1:1 </w:t>
            </w:r>
            <w:r w:rsidR="003E5DAC" w:rsidRPr="003E5DAC">
              <w:rPr>
                <w:rFonts w:ascii="Times New Roman" w:hAnsi="Times New Roman" w:cs="Times New Roman"/>
              </w:rPr>
              <w:t xml:space="preserve">Computer </w:t>
            </w:r>
            <w:r w:rsidRPr="003E5DAC">
              <w:rPr>
                <w:rFonts w:ascii="Times New Roman" w:hAnsi="Times New Roman" w:cs="Times New Roman"/>
              </w:rPr>
              <w:t xml:space="preserve">Device for all </w:t>
            </w:r>
            <w:r w:rsidR="003E5DAC" w:rsidRPr="003E5DAC">
              <w:rPr>
                <w:rFonts w:ascii="Times New Roman" w:hAnsi="Times New Roman" w:cs="Times New Roman"/>
              </w:rPr>
              <w:t>S</w:t>
            </w:r>
            <w:r w:rsidRPr="003E5DAC">
              <w:rPr>
                <w:rFonts w:ascii="Times New Roman" w:hAnsi="Times New Roman" w:cs="Times New Roman"/>
              </w:rPr>
              <w:t xml:space="preserve">tudents in </w:t>
            </w:r>
            <w:r w:rsidR="003E5DAC" w:rsidRPr="003E5DAC">
              <w:rPr>
                <w:rFonts w:ascii="Times New Roman" w:hAnsi="Times New Roman" w:cs="Times New Roman"/>
              </w:rPr>
              <w:t>G</w:t>
            </w:r>
            <w:r w:rsidRPr="003E5DAC">
              <w:rPr>
                <w:rFonts w:ascii="Times New Roman" w:hAnsi="Times New Roman" w:cs="Times New Roman"/>
              </w:rPr>
              <w:t>rades 9 and 10.</w:t>
            </w:r>
          </w:p>
          <w:p w14:paraId="41BE965F" w14:textId="77777777" w:rsidR="00E44969" w:rsidRDefault="00E44969" w:rsidP="00E44969"/>
          <w:p w14:paraId="3BF5DE50" w14:textId="77777777" w:rsidR="00E44969" w:rsidRPr="00E44969" w:rsidRDefault="00E44969" w:rsidP="00E44969"/>
          <w:p w14:paraId="5A761061" w14:textId="77777777" w:rsidR="00B44DA6" w:rsidRDefault="00B44DA6" w:rsidP="00021DF1"/>
          <w:p w14:paraId="1603BF7C" w14:textId="646F7DCB" w:rsidR="00672E24" w:rsidRDefault="00672E24" w:rsidP="00E44969"/>
          <w:p w14:paraId="28D5B172" w14:textId="77777777" w:rsidR="00B44DA6" w:rsidRDefault="00B44DA6" w:rsidP="00B44DA6"/>
        </w:tc>
      </w:tr>
    </w:tbl>
    <w:p w14:paraId="43EED472" w14:textId="007F6988" w:rsidR="003D2740" w:rsidRDefault="000D7291">
      <w:r w:rsidRPr="009C02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0D860" wp14:editId="776FA8AE">
                <wp:simplePos x="0" y="0"/>
                <wp:positionH relativeFrom="column">
                  <wp:posOffset>5408806</wp:posOffset>
                </wp:positionH>
                <wp:positionV relativeFrom="paragraph">
                  <wp:posOffset>-7850102</wp:posOffset>
                </wp:positionV>
                <wp:extent cx="1352281" cy="5051675"/>
                <wp:effectExtent l="0" t="0" r="0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281" cy="505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46745" id="Rectangle 7" o:spid="_x0000_s1026" style="position:absolute;margin-left:425.9pt;margin-top:-618.1pt;width:106.5pt;height:39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" filled="f" stroked="f" strokeweight="2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113" w:type="dxa"/>
        </w:tblCellMar>
        <w:tblLook w:val="0620" w:firstRow="1" w:lastRow="0" w:firstColumn="0" w:lastColumn="0" w:noHBand="1" w:noVBand="1"/>
      </w:tblPr>
      <w:tblGrid>
        <w:gridCol w:w="3740"/>
        <w:gridCol w:w="1870"/>
        <w:gridCol w:w="3740"/>
      </w:tblGrid>
      <w:tr w:rsidR="00B44DA6" w14:paraId="07C4CDAC" w14:textId="77777777" w:rsidTr="00021DF1">
        <w:trPr>
          <w:trHeight w:val="4176"/>
        </w:trPr>
        <w:tc>
          <w:tcPr>
            <w:tcW w:w="5610" w:type="dxa"/>
            <w:gridSpan w:val="2"/>
            <w:vAlign w:val="bottom"/>
          </w:tcPr>
          <w:p w14:paraId="3C59053D" w14:textId="77777777" w:rsidR="00B44DA6" w:rsidRDefault="00B00B42" w:rsidP="00B44DA6">
            <w:r w:rsidRPr="009C0209">
              <w:rPr>
                <w:noProof/>
              </w:rPr>
              <w:drawing>
                <wp:inline distT="0" distB="0" distL="0" distR="0" wp14:anchorId="1EB7A60D" wp14:editId="38035535">
                  <wp:extent cx="3590693" cy="2362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-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548" cy="23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vAlign w:val="center"/>
          </w:tcPr>
          <w:p w14:paraId="3E2AB73F" w14:textId="79DBE41D" w:rsidR="00B44DA6" w:rsidRDefault="00B75F24" w:rsidP="00B44D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CB1883" wp14:editId="2D926155">
                  <wp:extent cx="1333500" cy="1494263"/>
                  <wp:effectExtent l="0" t="0" r="0" b="0"/>
                  <wp:docPr id="15" name="Picture 1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pong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19" cy="149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DA6" w14:paraId="063BF654" w14:textId="77777777" w:rsidTr="007F06A8">
        <w:trPr>
          <w:trHeight w:val="1209"/>
        </w:trPr>
        <w:tc>
          <w:tcPr>
            <w:tcW w:w="9350" w:type="dxa"/>
            <w:gridSpan w:val="3"/>
          </w:tcPr>
          <w:p w14:paraId="2412F489" w14:textId="77777777" w:rsidR="00B44DA6" w:rsidRDefault="00B44DA6"/>
        </w:tc>
      </w:tr>
      <w:tr w:rsidR="00B44DA6" w14:paraId="3DB08D4A" w14:textId="77777777" w:rsidTr="007F06A8">
        <w:trPr>
          <w:trHeight w:val="7959"/>
        </w:trPr>
        <w:tc>
          <w:tcPr>
            <w:tcW w:w="3740" w:type="dxa"/>
          </w:tcPr>
          <w:p w14:paraId="6660BEA9" w14:textId="77777777" w:rsidR="00B44DA6" w:rsidRDefault="00B44DA6" w:rsidP="00021DF1"/>
          <w:p w14:paraId="36EB07C8" w14:textId="77777777" w:rsidR="00B44DA6" w:rsidRDefault="00B44DA6" w:rsidP="00021DF1"/>
          <w:p w14:paraId="71966583" w14:textId="60BB310B" w:rsidR="00B44DA6" w:rsidRDefault="00B75F24" w:rsidP="00B44DA6">
            <w:pPr>
              <w:pStyle w:val="Heading4"/>
              <w:rPr>
                <w:rFonts w:ascii="Times New Roman" w:hAnsi="Times New Roman" w:cs="Times New Roman"/>
                <w:color w:val="800000"/>
              </w:rPr>
            </w:pPr>
            <w:r w:rsidRPr="00191E3F">
              <w:rPr>
                <w:rFonts w:ascii="Times New Roman" w:hAnsi="Times New Roman" w:cs="Times New Roman"/>
                <w:color w:val="800000"/>
              </w:rPr>
              <w:t>Curriculum</w:t>
            </w:r>
          </w:p>
          <w:p w14:paraId="0902CCD8" w14:textId="30EDEA99" w:rsidR="003364CF" w:rsidRDefault="003364CF" w:rsidP="003364CF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364CF">
              <w:rPr>
                <w:rFonts w:ascii="Times New Roman" w:hAnsi="Times New Roman" w:cs="Times New Roman"/>
              </w:rPr>
              <w:t>FL Standards based curriculum supported by PCS Teaching and Learning Department</w:t>
            </w:r>
          </w:p>
          <w:p w14:paraId="324DB471" w14:textId="77777777" w:rsidR="003364CF" w:rsidRPr="003364CF" w:rsidRDefault="003364CF" w:rsidP="003364CF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4066095" w14:textId="6A102A1D" w:rsidR="003364CF" w:rsidRDefault="003364CF" w:rsidP="003364CF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364CF">
              <w:rPr>
                <w:rFonts w:ascii="Times New Roman" w:hAnsi="Times New Roman" w:cs="Times New Roman"/>
              </w:rPr>
              <w:t>AICE and Advanced Placement course work in addition to Dual Enrollment opportunities – Pinellas Technical College, SPC, with articulation for USF and UF dual enrollment courses.</w:t>
            </w:r>
          </w:p>
          <w:p w14:paraId="0F9AD1F0" w14:textId="77777777" w:rsidR="003364CF" w:rsidRPr="003364CF" w:rsidRDefault="003364CF" w:rsidP="003364CF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09F89A1" w14:textId="1F07A1DD" w:rsidR="003364CF" w:rsidRPr="003364CF" w:rsidRDefault="003364CF" w:rsidP="003364CF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364CF">
              <w:rPr>
                <w:rFonts w:ascii="Times New Roman" w:hAnsi="Times New Roman" w:cs="Times New Roman"/>
              </w:rPr>
              <w:t>(5) Magnet Programs: AICE, Leadership Instrumental, Vocal, Culinary Arts and Veterinary Science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1C134F9" w14:textId="77777777" w:rsidR="00B44DA6" w:rsidRDefault="00B44DA6" w:rsidP="00021DF1"/>
          <w:p w14:paraId="5C19FAF7" w14:textId="4573BF8B" w:rsidR="00B44DA6" w:rsidRPr="00B44DA6" w:rsidRDefault="00B44DA6" w:rsidP="00021DF1"/>
        </w:tc>
        <w:tc>
          <w:tcPr>
            <w:tcW w:w="5610" w:type="dxa"/>
            <w:gridSpan w:val="2"/>
          </w:tcPr>
          <w:p w14:paraId="3ED9FD65" w14:textId="2F1D8DE5" w:rsidR="00F41FD0" w:rsidRDefault="00F41FD0" w:rsidP="0002760E"/>
          <w:p w14:paraId="4BDAD605" w14:textId="77777777" w:rsidR="00B44DA6" w:rsidRPr="009C0209" w:rsidRDefault="00672E24" w:rsidP="00021DF1">
            <w:r w:rsidRPr="009C02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9657F90" wp14:editId="75DBA47B">
                      <wp:simplePos x="0" y="0"/>
                      <wp:positionH relativeFrom="column">
                        <wp:posOffset>3359150</wp:posOffset>
                      </wp:positionH>
                      <wp:positionV relativeFrom="paragraph">
                        <wp:posOffset>153579</wp:posOffset>
                      </wp:positionV>
                      <wp:extent cx="192387" cy="1664282"/>
                      <wp:effectExtent l="0" t="0" r="0" b="0"/>
                      <wp:wrapNone/>
                      <wp:docPr id="10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387" cy="166428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2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13E665" id="Rectangle 10" o:spid="_x0000_s1026" style="position:absolute;margin-left:264.5pt;margin-top:12.1pt;width:15.15pt;height:131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" fillcolor="#2e308b [3204]" stroked="f" strokeweight="2pt">
                      <v:fill color2="#27a3da [3205]" focus="100%" type="gradient"/>
                    </v:rect>
                  </w:pict>
                </mc:Fallback>
              </mc:AlternateContent>
            </w:r>
          </w:p>
          <w:p w14:paraId="25515EDA" w14:textId="77777777" w:rsidR="00B44DA6" w:rsidRDefault="00B44DA6" w:rsidP="00B44DA6"/>
        </w:tc>
      </w:tr>
    </w:tbl>
    <w:p w14:paraId="39291D49" w14:textId="77777777" w:rsidR="00B44DA6" w:rsidRDefault="00B44DA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740"/>
        <w:gridCol w:w="5610"/>
      </w:tblGrid>
      <w:tr w:rsidR="00B00B42" w14:paraId="089292A2" w14:textId="77777777" w:rsidTr="007F06A8">
        <w:trPr>
          <w:trHeight w:val="13634"/>
        </w:trPr>
        <w:tc>
          <w:tcPr>
            <w:tcW w:w="3740" w:type="dxa"/>
            <w:vAlign w:val="center"/>
          </w:tcPr>
          <w:p w14:paraId="79554558" w14:textId="77777777" w:rsidR="00B00B42" w:rsidRDefault="00B00B42" w:rsidP="00B00B42">
            <w:pPr>
              <w:jc w:val="center"/>
            </w:pPr>
            <w:r w:rsidRPr="009C0209">
              <w:rPr>
                <w:noProof/>
              </w:rPr>
              <mc:AlternateContent>
                <mc:Choice Requires="wps">
                  <w:drawing>
                    <wp:inline distT="0" distB="0" distL="0" distR="0" wp14:anchorId="0641F57A" wp14:editId="2B73074A">
                      <wp:extent cx="115570" cy="6657975"/>
                      <wp:effectExtent l="0" t="0" r="0" b="0"/>
                      <wp:docPr id="12" name="Rectangle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" cy="66579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2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7D8F99" id="Rectangle 12" o:spid="_x0000_s1026" style="width:9.1pt;height:5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" fillcolor="#2e308b [3204]" stroked="f" strokeweight="2pt">
                      <v:fill color2="#27a3da [3205]" focus="100%" type="gradien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10" w:type="dxa"/>
            <w:vAlign w:val="center"/>
          </w:tcPr>
          <w:p w14:paraId="57523A47" w14:textId="5BCA542A" w:rsidR="00B00B42" w:rsidRPr="00B7595B" w:rsidRDefault="003364CF" w:rsidP="003364CF">
            <w:pPr>
              <w:pStyle w:val="Quote"/>
              <w:rPr>
                <w:rFonts w:ascii="Papyrus" w:hAnsi="Papyrus" w:cs="Times New Roman"/>
                <w:sz w:val="72"/>
                <w:szCs w:val="72"/>
              </w:rPr>
            </w:pPr>
            <w:r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>At T</w:t>
            </w:r>
            <w:r w:rsidR="00B7595B">
              <w:rPr>
                <w:rFonts w:ascii="Papyrus" w:hAnsi="Papyrus" w:cs="Times New Roman"/>
                <w:color w:val="800000"/>
                <w:sz w:val="72"/>
                <w:szCs w:val="72"/>
              </w:rPr>
              <w:t>SHS</w:t>
            </w:r>
            <w:r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>, o</w:t>
            </w:r>
            <w:r w:rsidR="00E44969"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>u</w:t>
            </w:r>
            <w:r w:rsidR="00B75F24"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 xml:space="preserve">r mission to prepare </w:t>
            </w:r>
            <w:r w:rsidR="00E44969"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 xml:space="preserve">every </w:t>
            </w:r>
            <w:r w:rsidR="00B7595B">
              <w:rPr>
                <w:rFonts w:ascii="Papyrus" w:hAnsi="Papyrus" w:cs="Times New Roman"/>
                <w:color w:val="800000"/>
                <w:sz w:val="72"/>
                <w:szCs w:val="72"/>
              </w:rPr>
              <w:t xml:space="preserve">student </w:t>
            </w:r>
            <w:r w:rsidR="00E44969"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>to be a productive citizen</w:t>
            </w:r>
            <w:r w:rsidR="00B75F24"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 xml:space="preserve"> </w:t>
            </w:r>
            <w:r w:rsidR="00E44969"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 xml:space="preserve">and provide them </w:t>
            </w:r>
            <w:r w:rsidR="00B75F24" w:rsidRPr="00B7595B">
              <w:rPr>
                <w:rFonts w:ascii="Papyrus" w:hAnsi="Papyrus" w:cs="Times New Roman"/>
                <w:color w:val="800000"/>
                <w:sz w:val="72"/>
                <w:szCs w:val="72"/>
              </w:rPr>
              <w:t>with the skill set necessary to be successful in life</w:t>
            </w:r>
            <w:r w:rsidR="00B75F24" w:rsidRPr="00B7595B">
              <w:rPr>
                <w:rFonts w:ascii="Papyrus" w:hAnsi="Papyrus" w:cs="Times New Roman"/>
                <w:sz w:val="72"/>
                <w:szCs w:val="72"/>
              </w:rPr>
              <w:t>.</w:t>
            </w:r>
          </w:p>
        </w:tc>
      </w:tr>
    </w:tbl>
    <w:p w14:paraId="7A100659" w14:textId="77777777" w:rsidR="00B44DA6" w:rsidRDefault="00B44DA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3740"/>
        <w:gridCol w:w="5610"/>
      </w:tblGrid>
      <w:tr w:rsidR="00B00B42" w14:paraId="7FB321F2" w14:textId="77777777" w:rsidTr="007F06A8">
        <w:trPr>
          <w:trHeight w:val="1378"/>
        </w:trPr>
        <w:tc>
          <w:tcPr>
            <w:tcW w:w="9350" w:type="dxa"/>
            <w:gridSpan w:val="2"/>
            <w:vAlign w:val="bottom"/>
          </w:tcPr>
          <w:p w14:paraId="53D078B2" w14:textId="77777777" w:rsidR="00B00B42" w:rsidRDefault="00B00B42" w:rsidP="00B00B42"/>
        </w:tc>
      </w:tr>
      <w:tr w:rsidR="00B00B42" w14:paraId="06F52FDC" w14:textId="77777777" w:rsidTr="007F06A8">
        <w:trPr>
          <w:trHeight w:val="6099"/>
        </w:trPr>
        <w:tc>
          <w:tcPr>
            <w:tcW w:w="9350" w:type="dxa"/>
            <w:gridSpan w:val="2"/>
          </w:tcPr>
          <w:p w14:paraId="162A4697" w14:textId="146D75FB" w:rsidR="00B00B42" w:rsidRDefault="00B75F24" w:rsidP="00B00B42">
            <w:pPr>
              <w:pStyle w:val="Heading5"/>
              <w:rPr>
                <w:rFonts w:ascii="Times New Roman" w:hAnsi="Times New Roman" w:cs="Times New Roman"/>
                <w:color w:val="800000"/>
              </w:rPr>
            </w:pPr>
            <w:r w:rsidRPr="00191E3F">
              <w:rPr>
                <w:rFonts w:ascii="Times New Roman" w:hAnsi="Times New Roman" w:cs="Times New Roman"/>
                <w:color w:val="800000"/>
              </w:rPr>
              <w:t>Athletics</w:t>
            </w:r>
            <w:r w:rsidR="00191E3F" w:rsidRPr="00191E3F">
              <w:rPr>
                <w:rFonts w:ascii="Times New Roman" w:hAnsi="Times New Roman" w:cs="Times New Roman"/>
                <w:color w:val="800000"/>
              </w:rPr>
              <w:t xml:space="preserve"> &amp; Extracurricular</w:t>
            </w:r>
          </w:p>
          <w:p w14:paraId="4653EBE2" w14:textId="5833CA39" w:rsidR="00B7595B" w:rsidRPr="00892FD3" w:rsidRDefault="00B7595B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15 Athletic Teams</w:t>
            </w:r>
          </w:p>
          <w:p w14:paraId="55E1D1EF" w14:textId="3E80CAA8" w:rsidR="00B7595B" w:rsidRPr="00892FD3" w:rsidRDefault="00B7595B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Upgraded Football Locker Room</w:t>
            </w:r>
            <w:r w:rsidR="00892FD3" w:rsidRPr="00892FD3">
              <w:rPr>
                <w:rFonts w:ascii="Times New Roman" w:hAnsi="Times New Roman" w:cs="Times New Roman"/>
              </w:rPr>
              <w:t xml:space="preserve"> with Collegiate Lockers</w:t>
            </w:r>
          </w:p>
          <w:p w14:paraId="2B3BD636" w14:textId="6C7CE216" w:rsidR="00B7595B" w:rsidRPr="00892FD3" w:rsidRDefault="00B7595B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Upgraded Weight and Training Center</w:t>
            </w:r>
          </w:p>
          <w:p w14:paraId="0DFA4800" w14:textId="62D8710A" w:rsidR="00B7595B" w:rsidRPr="00892FD3" w:rsidRDefault="00B7595B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Remodeled Color Guard and Dance Training Center</w:t>
            </w:r>
          </w:p>
          <w:p w14:paraId="4C38A475" w14:textId="5FA76D1C" w:rsidR="00892FD3" w:rsidRPr="00892FD3" w:rsidRDefault="00892FD3" w:rsidP="00892FD3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 xml:space="preserve">Nationally Recognized and Renowned </w:t>
            </w:r>
            <w:r w:rsidRPr="00892FD3">
              <w:rPr>
                <w:rFonts w:ascii="Times New Roman" w:hAnsi="Times New Roman" w:cs="Times New Roman"/>
              </w:rPr>
              <w:t xml:space="preserve">TSLCA </w:t>
            </w:r>
            <w:r w:rsidRPr="00892FD3">
              <w:rPr>
                <w:rFonts w:ascii="Times New Roman" w:hAnsi="Times New Roman" w:cs="Times New Roman"/>
              </w:rPr>
              <w:t xml:space="preserve">Marching Band </w:t>
            </w:r>
          </w:p>
          <w:p w14:paraId="5F06C1C3" w14:textId="60ABC1F7" w:rsidR="00B7595B" w:rsidRPr="00892FD3" w:rsidRDefault="00B7595B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Academic Clubs</w:t>
            </w:r>
          </w:p>
          <w:p w14:paraId="383CFB65" w14:textId="1B8E2DC5" w:rsidR="00B7595B" w:rsidRPr="00892FD3" w:rsidRDefault="00B7595B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Community Based Service Clubs</w:t>
            </w:r>
          </w:p>
          <w:p w14:paraId="7AB87069" w14:textId="1A875D88" w:rsidR="00892FD3" w:rsidRPr="00892FD3" w:rsidRDefault="00892FD3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Sponsorship with Advent Health</w:t>
            </w:r>
          </w:p>
          <w:p w14:paraId="561BD989" w14:textId="6DEB7229" w:rsidR="00892FD3" w:rsidRPr="00892FD3" w:rsidRDefault="00892FD3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Sponsorship with Pinellas Education Foundation – Ryan Wells Foundation</w:t>
            </w:r>
          </w:p>
          <w:p w14:paraId="7C8774A5" w14:textId="2254ED4F" w:rsidR="00892FD3" w:rsidRPr="00892FD3" w:rsidRDefault="00892FD3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Dual Enrollment – Pinellas Technical College for TSHS Culinary and Early Childhood Academies</w:t>
            </w:r>
          </w:p>
          <w:p w14:paraId="2F20B3BC" w14:textId="3511A4A3" w:rsidR="00892FD3" w:rsidRPr="00892FD3" w:rsidRDefault="00892FD3" w:rsidP="00B7595B">
            <w:pPr>
              <w:rPr>
                <w:rFonts w:ascii="Times New Roman" w:hAnsi="Times New Roman" w:cs="Times New Roman"/>
              </w:rPr>
            </w:pPr>
            <w:r w:rsidRPr="00892FD3">
              <w:rPr>
                <w:rFonts w:ascii="Times New Roman" w:hAnsi="Times New Roman" w:cs="Times New Roman"/>
              </w:rPr>
              <w:t>Little Spongers’ Preschool - $60 week/per student (age 3 or 4) M – F</w:t>
            </w:r>
          </w:p>
          <w:p w14:paraId="4C662DBB" w14:textId="5E2C2683" w:rsidR="00B00B42" w:rsidRPr="00B00B42" w:rsidRDefault="00B00B42" w:rsidP="00892FD3"/>
        </w:tc>
      </w:tr>
      <w:tr w:rsidR="00B00B42" w14:paraId="6F5B356F" w14:textId="77777777" w:rsidTr="007F06A8">
        <w:trPr>
          <w:trHeight w:val="1835"/>
        </w:trPr>
        <w:tc>
          <w:tcPr>
            <w:tcW w:w="3740" w:type="dxa"/>
            <w:vAlign w:val="center"/>
          </w:tcPr>
          <w:p w14:paraId="0739C4FF" w14:textId="1AF4A20C" w:rsidR="00B00B42" w:rsidRDefault="00191E3F" w:rsidP="00B00B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962C1" wp14:editId="1BD0AF3B">
                  <wp:extent cx="1857368" cy="1174177"/>
                  <wp:effectExtent l="0" t="0" r="0" b="6985"/>
                  <wp:docPr id="19" name="Picture 19" descr="A picture containing grass, outdoor, sky, stadiu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eld.jpg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10" cy="119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  <w:vAlign w:val="center"/>
          </w:tcPr>
          <w:p w14:paraId="4E471558" w14:textId="19BE5EC2" w:rsidR="00B00B42" w:rsidRPr="00B7595B" w:rsidRDefault="00B75F24" w:rsidP="00F41FD0">
            <w:pPr>
              <w:pStyle w:val="DescriptionHeading1"/>
              <w:rPr>
                <w:rFonts w:ascii="Times New Roman" w:hAnsi="Times New Roman" w:cs="Times New Roman"/>
                <w:color w:val="800000"/>
                <w:u w:val="single"/>
              </w:rPr>
            </w:pPr>
            <w:r w:rsidRPr="00B7595B">
              <w:rPr>
                <w:rFonts w:ascii="Times New Roman" w:hAnsi="Times New Roman" w:cs="Times New Roman"/>
                <w:color w:val="800000"/>
                <w:u w:val="single"/>
              </w:rPr>
              <w:t>C</w:t>
            </w:r>
            <w:r w:rsidR="00191E3F" w:rsidRPr="00B7595B">
              <w:rPr>
                <w:rFonts w:ascii="Times New Roman" w:hAnsi="Times New Roman" w:cs="Times New Roman"/>
                <w:color w:val="800000"/>
                <w:u w:val="single"/>
              </w:rPr>
              <w:t>ulture</w:t>
            </w:r>
          </w:p>
          <w:p w14:paraId="3745E73C" w14:textId="25C073AD" w:rsidR="003364CF" w:rsidRPr="00892FD3" w:rsidRDefault="003364CF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>Social Emotional Support – Self Care</w:t>
            </w:r>
          </w:p>
          <w:p w14:paraId="63227076" w14:textId="035E8382" w:rsidR="003364CF" w:rsidRPr="00892FD3" w:rsidRDefault="00B7595B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>School Wide Expectations for success for all students</w:t>
            </w:r>
          </w:p>
          <w:p w14:paraId="45C4A428" w14:textId="57C064BB" w:rsidR="00B7595B" w:rsidRPr="00892FD3" w:rsidRDefault="00B7595B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>Free After School Tutoring – Core Classes</w:t>
            </w:r>
          </w:p>
          <w:p w14:paraId="0AE53A25" w14:textId="3D2095D2" w:rsidR="00B7595B" w:rsidRPr="00892FD3" w:rsidRDefault="00B7595B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 xml:space="preserve">Student Government </w:t>
            </w:r>
          </w:p>
          <w:p w14:paraId="180ABF57" w14:textId="2FB2B4A1" w:rsidR="00B00B42" w:rsidRPr="00B00B42" w:rsidRDefault="00B00B42" w:rsidP="00021DF1"/>
        </w:tc>
      </w:tr>
      <w:tr w:rsidR="00B00B42" w14:paraId="081820E7" w14:textId="77777777" w:rsidTr="007F06A8">
        <w:trPr>
          <w:trHeight w:val="1977"/>
        </w:trPr>
        <w:tc>
          <w:tcPr>
            <w:tcW w:w="3740" w:type="dxa"/>
            <w:vAlign w:val="center"/>
          </w:tcPr>
          <w:p w14:paraId="191DD272" w14:textId="5E4C6286" w:rsidR="00B00B42" w:rsidRDefault="00191E3F" w:rsidP="00B00B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C902A" wp14:editId="664CA906">
                  <wp:extent cx="1894840" cy="1182030"/>
                  <wp:effectExtent l="0" t="0" r="0" b="0"/>
                  <wp:docPr id="24" name="Picture 24" descr="A picture containing air, stadiu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nd 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29190" cy="12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  <w:vAlign w:val="center"/>
          </w:tcPr>
          <w:p w14:paraId="281F2147" w14:textId="26207F58" w:rsidR="00B00B42" w:rsidRPr="003E5DAC" w:rsidRDefault="00B75F24" w:rsidP="00F41FD0">
            <w:pPr>
              <w:pStyle w:val="DescriptionHeading2"/>
              <w:rPr>
                <w:rFonts w:ascii="Times New Roman" w:hAnsi="Times New Roman" w:cs="Times New Roman"/>
                <w:color w:val="800000"/>
                <w:u w:val="single"/>
              </w:rPr>
            </w:pPr>
            <w:r w:rsidRPr="003E5DAC">
              <w:rPr>
                <w:rFonts w:ascii="Times New Roman" w:hAnsi="Times New Roman" w:cs="Times New Roman"/>
                <w:color w:val="800000"/>
                <w:u w:val="single"/>
              </w:rPr>
              <w:t>Extra-curricular</w:t>
            </w:r>
          </w:p>
          <w:p w14:paraId="47C21594" w14:textId="12E00606" w:rsidR="00B7595B" w:rsidRPr="00892FD3" w:rsidRDefault="003E5DAC" w:rsidP="00F41FD0">
            <w:pPr>
              <w:pStyle w:val="DescriptionHeading2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>Nationally Competing Band, Chorus and Guard</w:t>
            </w:r>
          </w:p>
          <w:p w14:paraId="366FE8B6" w14:textId="517323DA" w:rsidR="00B7595B" w:rsidRPr="00892FD3" w:rsidRDefault="00B7595B" w:rsidP="00F41FD0">
            <w:pPr>
              <w:pStyle w:val="DescriptionHeading2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>Leadership Conservatory – Outdoor Performance Ensemble – Macy’s Thanksgiving Parade 2022</w:t>
            </w:r>
          </w:p>
          <w:p w14:paraId="3487293B" w14:textId="77777777" w:rsidR="00B7595B" w:rsidRPr="00EF1C00" w:rsidRDefault="00B7595B" w:rsidP="00F41FD0">
            <w:pPr>
              <w:pStyle w:val="DescriptionHeading2"/>
              <w:rPr>
                <w:rFonts w:ascii="Times New Roman" w:hAnsi="Times New Roman" w:cs="Times New Roman"/>
                <w:color w:val="800000"/>
              </w:rPr>
            </w:pPr>
          </w:p>
          <w:p w14:paraId="4D4C6DAB" w14:textId="40709FBB" w:rsidR="00B00B42" w:rsidRDefault="00B00B42" w:rsidP="00021DF1"/>
        </w:tc>
      </w:tr>
      <w:tr w:rsidR="00B00B42" w14:paraId="26393E2B" w14:textId="77777777" w:rsidTr="007F06A8">
        <w:trPr>
          <w:trHeight w:val="2047"/>
        </w:trPr>
        <w:tc>
          <w:tcPr>
            <w:tcW w:w="3740" w:type="dxa"/>
            <w:vAlign w:val="center"/>
          </w:tcPr>
          <w:p w14:paraId="20B2E0FD" w14:textId="444A29F3" w:rsidR="00B00B42" w:rsidRDefault="00191E3F" w:rsidP="00B00B4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D96D4B" wp14:editId="7CD9FDC0">
                      <wp:extent cx="2044390" cy="1003610"/>
                      <wp:effectExtent l="0" t="0" r="0" b="6350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4390" cy="1003610"/>
                                <a:chOff x="0" y="0"/>
                                <a:chExt cx="2374900" cy="1524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4900" cy="1164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0" y="1164071"/>
                                  <a:ext cx="2374900" cy="360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  <a:sp3d/>
                              </wps:spPr>
                              <wps:txbx>
                                <w:txbxContent>
                                  <w:p w14:paraId="6024244E" w14:textId="6716922D" w:rsidR="0002760E" w:rsidRPr="00191E3F" w:rsidRDefault="0002760E" w:rsidP="00191E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96D4B" id="Group 27" o:spid="_x0000_s1026" style="width:161pt;height:79pt;mso-position-horizontal-relative:char;mso-position-vertical-relative:line" coordsize="23749,152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7" type="#_x0000_t75" style="position:absolute;width:23749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">
                        <v:imagedata r:id="rId1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6" o:spid="_x0000_s1028" type="#_x0000_t202" style="position:absolute;top:11640;width:23749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" stroked="f">
                        <v:textbox inset="4pt,4pt,4pt,4pt">
                          <w:txbxContent>
                            <w:p w14:paraId="6024244E" w14:textId="6716922D" w:rsidR="0002760E" w:rsidRPr="00191E3F" w:rsidRDefault="0002760E" w:rsidP="00191E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10" w:type="dxa"/>
            <w:vAlign w:val="center"/>
          </w:tcPr>
          <w:p w14:paraId="096DFDB0" w14:textId="4933442F" w:rsidR="00672E24" w:rsidRPr="003E5DAC" w:rsidRDefault="00B75F24" w:rsidP="00F41FD0">
            <w:pPr>
              <w:pStyle w:val="DescriptionHeading1"/>
              <w:rPr>
                <w:rFonts w:ascii="Times New Roman" w:hAnsi="Times New Roman" w:cs="Times New Roman"/>
                <w:color w:val="800000"/>
                <w:u w:val="single"/>
              </w:rPr>
            </w:pPr>
            <w:r w:rsidRPr="003E5DAC">
              <w:rPr>
                <w:rFonts w:ascii="Times New Roman" w:hAnsi="Times New Roman" w:cs="Times New Roman"/>
                <w:color w:val="800000"/>
                <w:u w:val="single"/>
              </w:rPr>
              <w:t>Safety</w:t>
            </w:r>
          </w:p>
          <w:p w14:paraId="2E724147" w14:textId="48CB9589" w:rsidR="00B7595B" w:rsidRPr="00892FD3" w:rsidRDefault="00B7595B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>Monthly Safety Drills</w:t>
            </w:r>
            <w:r w:rsidR="00892FD3">
              <w:rPr>
                <w:rFonts w:ascii="Times New Roman" w:hAnsi="Times New Roman" w:cs="Times New Roman"/>
                <w:b w:val="0"/>
                <w:bCs/>
                <w:color w:val="auto"/>
              </w:rPr>
              <w:t xml:space="preserve"> &amp; Site Safety Committee</w:t>
            </w:r>
          </w:p>
          <w:p w14:paraId="72F8B518" w14:textId="7598C98C" w:rsidR="00B7595B" w:rsidRPr="00892FD3" w:rsidRDefault="00B7595B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>Safer Watch APP</w:t>
            </w:r>
            <w:r w:rsidR="003E5DAC">
              <w:rPr>
                <w:rFonts w:ascii="Times New Roman" w:hAnsi="Times New Roman" w:cs="Times New Roman"/>
                <w:b w:val="0"/>
                <w:bCs/>
                <w:color w:val="auto"/>
              </w:rPr>
              <w:t xml:space="preserve"> for Staff</w:t>
            </w:r>
          </w:p>
          <w:p w14:paraId="2959D822" w14:textId="0178F773" w:rsidR="00B7595B" w:rsidRDefault="00B7595B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 w:rsidRPr="00892FD3">
              <w:rPr>
                <w:rFonts w:ascii="Times New Roman" w:hAnsi="Times New Roman" w:cs="Times New Roman"/>
                <w:b w:val="0"/>
                <w:bCs/>
                <w:color w:val="auto"/>
              </w:rPr>
              <w:t>Annual Training on Active Assailant Measures</w:t>
            </w:r>
          </w:p>
          <w:p w14:paraId="18B9A65C" w14:textId="6506EB59" w:rsidR="003E5DAC" w:rsidRDefault="003E5DAC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 xml:space="preserve">Tarpon PD Support </w:t>
            </w:r>
          </w:p>
          <w:p w14:paraId="557FA80C" w14:textId="03C44845" w:rsidR="003E5DAC" w:rsidRPr="00892FD3" w:rsidRDefault="003E5DAC" w:rsidP="00F41FD0">
            <w:pPr>
              <w:pStyle w:val="DescriptionHeading1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>SROs – Officer O</w:t>
            </w:r>
            <w:r w:rsidR="00846AE8">
              <w:rPr>
                <w:rFonts w:ascii="Times New Roman" w:hAnsi="Times New Roman" w:cs="Times New Roman"/>
                <w:b w:val="0"/>
                <w:bCs/>
                <w:color w:val="auto"/>
              </w:rPr>
              <w:t>’N</w:t>
            </w: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>eill and Theil</w:t>
            </w:r>
          </w:p>
          <w:p w14:paraId="5BAA101E" w14:textId="351ADD43" w:rsidR="00B00B42" w:rsidRDefault="00B00B42" w:rsidP="00021DF1"/>
        </w:tc>
      </w:tr>
    </w:tbl>
    <w:p w14:paraId="7D12C757" w14:textId="77777777" w:rsidR="00B00B42" w:rsidRDefault="00B00B42"/>
    <w:sectPr w:rsidR="00B00B42" w:rsidSect="009849F5">
      <w:headerReference w:type="default" r:id="rId19"/>
      <w:footerReference w:type="even" r:id="rId20"/>
      <w:footerReference w:type="default" r:id="rId21"/>
      <w:footerReference w:type="first" r:id="rId22"/>
      <w:pgSz w:w="12240" w:h="15840" w:code="1"/>
      <w:pgMar w:top="720" w:right="1440" w:bottom="72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BADD1" w14:textId="77777777" w:rsidR="00212943" w:rsidRDefault="00212943" w:rsidP="009849F5">
      <w:r>
        <w:separator/>
      </w:r>
    </w:p>
  </w:endnote>
  <w:endnote w:type="continuationSeparator" w:id="0">
    <w:p w14:paraId="36BCE41A" w14:textId="77777777" w:rsidR="00212943" w:rsidRDefault="00212943" w:rsidP="00984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61498569"/>
      <w:docPartObj>
        <w:docPartGallery w:val="Page Numbers (Bottom of Page)"/>
        <w:docPartUnique/>
      </w:docPartObj>
    </w:sdtPr>
    <w:sdtContent>
      <w:p w14:paraId="4AFB1313" w14:textId="77777777" w:rsidR="0002760E" w:rsidRDefault="0002760E" w:rsidP="000276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17ACC7" w14:textId="77777777" w:rsidR="0002760E" w:rsidRDefault="000276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60028878"/>
      <w:docPartObj>
        <w:docPartGallery w:val="Page Numbers (Bottom of Page)"/>
        <w:docPartUnique/>
      </w:docPartObj>
    </w:sdtPr>
    <w:sdtContent>
      <w:p w14:paraId="6E7C9948" w14:textId="77777777" w:rsidR="0002760E" w:rsidRDefault="0002760E" w:rsidP="000276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D113FD0" w14:textId="77777777" w:rsidR="0002760E" w:rsidRDefault="000276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CF3E2" w14:textId="77777777" w:rsidR="0002760E" w:rsidRDefault="0002760E" w:rsidP="0002760E">
    <w:pPr>
      <w:pStyle w:val="Footer"/>
      <w:framePr w:wrap="none" w:vAnchor="text" w:hAnchor="margin" w:xAlign="center" w:y="1"/>
      <w:rPr>
        <w:rStyle w:val="PageNumber"/>
      </w:rPr>
    </w:pPr>
  </w:p>
  <w:p w14:paraId="72E4E6D0" w14:textId="77777777" w:rsidR="0002760E" w:rsidRPr="009849F5" w:rsidRDefault="0002760E" w:rsidP="009849F5">
    <w:pPr>
      <w:pStyle w:val="Footer"/>
      <w:jc w:val="left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8E212" w14:textId="77777777" w:rsidR="00212943" w:rsidRDefault="00212943" w:rsidP="009849F5">
      <w:r>
        <w:separator/>
      </w:r>
    </w:p>
  </w:footnote>
  <w:footnote w:type="continuationSeparator" w:id="0">
    <w:p w14:paraId="08B2B546" w14:textId="77777777" w:rsidR="00212943" w:rsidRDefault="00212943" w:rsidP="00984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77402" w14:textId="7C9CEF1A" w:rsidR="0002760E" w:rsidRDefault="0002760E">
    <w:pPr>
      <w:pStyle w:val="Header"/>
    </w:pPr>
    <w:r>
      <w:t xml:space="preserve">100% Student Success       </w:t>
    </w:r>
    <w:r w:rsidRPr="009C0209">
      <w:rPr>
        <w:noProof/>
      </w:rPr>
      <mc:AlternateContent>
        <mc:Choice Requires="wps">
          <w:drawing>
            <wp:inline distT="0" distB="0" distL="0" distR="0" wp14:anchorId="42789D04" wp14:editId="74FA7DC0">
              <wp:extent cx="4079503" cy="45719"/>
              <wp:effectExtent l="0" t="0" r="0" b="0"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9503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10800000" scaled="1"/>
                        <a:tileRect/>
                      </a:grad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84FAAFC" id="Rectangle 5" o:spid="_x0000_s1026" style="width:321.2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" fillcolor="#2e308b [3204]" stroked="f" strokeweight="2pt">
              <v:fill color2="#27a3da [3205]" rotate="t" angle="270" focus="100%" type="gradient"/>
              <v:stroke miterlimit="4"/>
              <v:textbox style="mso-fit-shape-to-text:t" inset="3pt,3pt,3pt,3p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76287"/>
    <w:multiLevelType w:val="hybridMultilevel"/>
    <w:tmpl w:val="98ACA5DE"/>
    <w:lvl w:ilvl="0" w:tplc="56B83F02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55ECB"/>
    <w:multiLevelType w:val="hybridMultilevel"/>
    <w:tmpl w:val="0FB2A0A4"/>
    <w:lvl w:ilvl="0" w:tplc="56B83F02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removePersonalInformation/>
  <w:removeDateAndTime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5F5"/>
    <w:rsid w:val="00021DF1"/>
    <w:rsid w:val="0002760E"/>
    <w:rsid w:val="00066176"/>
    <w:rsid w:val="000916FB"/>
    <w:rsid w:val="000B1531"/>
    <w:rsid w:val="000D7291"/>
    <w:rsid w:val="000E7B54"/>
    <w:rsid w:val="00191E3F"/>
    <w:rsid w:val="00212943"/>
    <w:rsid w:val="002E3B11"/>
    <w:rsid w:val="003364CF"/>
    <w:rsid w:val="00347F94"/>
    <w:rsid w:val="00361302"/>
    <w:rsid w:val="003D2740"/>
    <w:rsid w:val="003E5DAC"/>
    <w:rsid w:val="004F373C"/>
    <w:rsid w:val="00502990"/>
    <w:rsid w:val="00507972"/>
    <w:rsid w:val="005805C7"/>
    <w:rsid w:val="005C73AE"/>
    <w:rsid w:val="005D180D"/>
    <w:rsid w:val="0061499A"/>
    <w:rsid w:val="00631C44"/>
    <w:rsid w:val="00672E24"/>
    <w:rsid w:val="006C60E6"/>
    <w:rsid w:val="007F06A8"/>
    <w:rsid w:val="00846AE8"/>
    <w:rsid w:val="00892FD3"/>
    <w:rsid w:val="008E35F5"/>
    <w:rsid w:val="00952F7D"/>
    <w:rsid w:val="0098315C"/>
    <w:rsid w:val="009849F5"/>
    <w:rsid w:val="009C0209"/>
    <w:rsid w:val="009C5B2C"/>
    <w:rsid w:val="00AA34BA"/>
    <w:rsid w:val="00AB4CA3"/>
    <w:rsid w:val="00B00B42"/>
    <w:rsid w:val="00B24E38"/>
    <w:rsid w:val="00B44DA6"/>
    <w:rsid w:val="00B7595B"/>
    <w:rsid w:val="00B75F24"/>
    <w:rsid w:val="00CB5537"/>
    <w:rsid w:val="00CE4B1C"/>
    <w:rsid w:val="00E01C71"/>
    <w:rsid w:val="00E44969"/>
    <w:rsid w:val="00E70B9C"/>
    <w:rsid w:val="00EB4D90"/>
    <w:rsid w:val="00EF1C00"/>
    <w:rsid w:val="00F41FD0"/>
    <w:rsid w:val="00F8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F0C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7"/>
    <w:qFormat/>
    <w:rsid w:val="00021DF1"/>
    <w:rPr>
      <w:sz w:val="28"/>
    </w:rPr>
  </w:style>
  <w:style w:type="paragraph" w:styleId="Heading1">
    <w:name w:val="heading 1"/>
    <w:basedOn w:val="Normal"/>
    <w:next w:val="Normal"/>
    <w:link w:val="Heading1Char"/>
    <w:qFormat/>
    <w:rsid w:val="003D2740"/>
    <w:pPr>
      <w:keepNext/>
      <w:keepLines/>
      <w:outlineLvl w:val="0"/>
    </w:pPr>
    <w:rPr>
      <w:rFonts w:asciiTheme="majorHAnsi" w:eastAsiaTheme="majorEastAsia" w:hAnsiTheme="majorHAnsi" w:cstheme="majorBidi"/>
      <w:b/>
      <w:color w:val="2E308B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3D2740"/>
    <w:pPr>
      <w:keepNext/>
      <w:keepLines/>
      <w:outlineLvl w:val="1"/>
    </w:pPr>
    <w:rPr>
      <w:rFonts w:asciiTheme="majorHAnsi" w:eastAsiaTheme="majorEastAsia" w:hAnsiTheme="majorHAnsi" w:cstheme="majorBidi"/>
      <w:b/>
      <w:color w:val="2E308B" w:themeColor="accent1"/>
      <w:sz w:val="96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9849F5"/>
    <w:pPr>
      <w:keepNext/>
      <w:keepLines/>
      <w:spacing w:after="60"/>
      <w:outlineLvl w:val="2"/>
    </w:pPr>
    <w:rPr>
      <w:rFonts w:asciiTheme="majorHAnsi" w:eastAsiaTheme="majorEastAsia" w:hAnsiTheme="majorHAnsi" w:cstheme="majorBidi"/>
      <w:color w:val="000000" w:themeColor="text1"/>
      <w:sz w:val="32"/>
    </w:rPr>
  </w:style>
  <w:style w:type="paragraph" w:styleId="Heading4">
    <w:name w:val="heading 4"/>
    <w:basedOn w:val="Normal"/>
    <w:next w:val="Normal"/>
    <w:link w:val="Heading4Char"/>
    <w:uiPriority w:val="3"/>
    <w:qFormat/>
    <w:rsid w:val="00B44DA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2E308B" w:themeColor="accent1"/>
      <w:sz w:val="36"/>
    </w:rPr>
  </w:style>
  <w:style w:type="paragraph" w:styleId="Heading5">
    <w:name w:val="heading 5"/>
    <w:basedOn w:val="Normal"/>
    <w:next w:val="Normal"/>
    <w:link w:val="Heading5Char"/>
    <w:uiPriority w:val="4"/>
    <w:qFormat/>
    <w:rsid w:val="00B00B42"/>
    <w:pPr>
      <w:keepNext/>
      <w:keepLines/>
      <w:spacing w:after="240"/>
      <w:outlineLvl w:val="4"/>
    </w:pPr>
    <w:rPr>
      <w:rFonts w:asciiTheme="majorHAnsi" w:eastAsiaTheme="majorEastAsia" w:hAnsiTheme="majorHAnsi" w:cstheme="majorBidi"/>
      <w:b/>
      <w:color w:val="2E308B" w:themeColor="accent1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27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99A"/>
    <w:rPr>
      <w:rFonts w:ascii="Times New Roman" w:hAnsi="Times New Roman" w:cs="Times New Roman"/>
      <w:sz w:val="18"/>
      <w:szCs w:val="18"/>
    </w:rPr>
  </w:style>
  <w:style w:type="paragraph" w:customStyle="1" w:styleId="GraphicAnchor">
    <w:name w:val="Graphic Anchor"/>
    <w:basedOn w:val="Normal"/>
    <w:uiPriority w:val="8"/>
    <w:qFormat/>
    <w:rsid w:val="003D2740"/>
    <w:rPr>
      <w:noProof/>
      <w:sz w:val="10"/>
    </w:rPr>
  </w:style>
  <w:style w:type="table" w:styleId="TableGrid">
    <w:name w:val="Table Grid"/>
    <w:basedOn w:val="TableNormal"/>
    <w:uiPriority w:val="39"/>
    <w:rsid w:val="003D2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61499A"/>
    <w:rPr>
      <w:rFonts w:asciiTheme="majorHAnsi" w:eastAsiaTheme="majorEastAsia" w:hAnsiTheme="majorHAnsi" w:cstheme="majorBidi"/>
      <w:b/>
      <w:color w:val="2E308B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1499A"/>
    <w:rPr>
      <w:rFonts w:asciiTheme="majorHAnsi" w:eastAsiaTheme="majorEastAsia" w:hAnsiTheme="majorHAnsi" w:cstheme="majorBidi"/>
      <w:b/>
      <w:color w:val="2E308B" w:themeColor="accent1"/>
      <w:sz w:val="96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61499A"/>
    <w:rPr>
      <w:rFonts w:asciiTheme="majorHAnsi" w:eastAsiaTheme="majorEastAsia" w:hAnsiTheme="majorHAnsi" w:cstheme="majorBidi"/>
      <w:color w:val="000000" w:themeColor="text1"/>
      <w:sz w:val="32"/>
    </w:rPr>
  </w:style>
  <w:style w:type="paragraph" w:styleId="Header">
    <w:name w:val="header"/>
    <w:basedOn w:val="Normal"/>
    <w:link w:val="HeaderChar"/>
    <w:uiPriority w:val="99"/>
    <w:semiHidden/>
    <w:rsid w:val="009849F5"/>
    <w:pPr>
      <w:tabs>
        <w:tab w:val="center" w:pos="4680"/>
        <w:tab w:val="right" w:pos="9360"/>
      </w:tabs>
    </w:pPr>
    <w:rPr>
      <w:b/>
      <w:color w:val="2E308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99A"/>
    <w:rPr>
      <w:b/>
      <w:color w:val="2E308B" w:themeColor="accent1"/>
      <w:sz w:val="20"/>
    </w:rPr>
  </w:style>
  <w:style w:type="paragraph" w:styleId="Footer">
    <w:name w:val="footer"/>
    <w:basedOn w:val="Normal"/>
    <w:link w:val="FooterChar"/>
    <w:uiPriority w:val="99"/>
    <w:semiHidden/>
    <w:rsid w:val="009849F5"/>
    <w:pPr>
      <w:tabs>
        <w:tab w:val="center" w:pos="4680"/>
        <w:tab w:val="right" w:pos="9360"/>
      </w:tabs>
      <w:jc w:val="center"/>
    </w:pPr>
    <w:rPr>
      <w:color w:val="27A3DA" w:themeColor="accent2"/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1499A"/>
    <w:rPr>
      <w:color w:val="27A3DA" w:themeColor="accent2"/>
      <w:sz w:val="20"/>
    </w:rPr>
  </w:style>
  <w:style w:type="character" w:styleId="PageNumber">
    <w:name w:val="page number"/>
    <w:basedOn w:val="DefaultParagraphFont"/>
    <w:uiPriority w:val="99"/>
    <w:semiHidden/>
    <w:rsid w:val="009849F5"/>
  </w:style>
  <w:style w:type="character" w:customStyle="1" w:styleId="Heading4Char">
    <w:name w:val="Heading 4 Char"/>
    <w:basedOn w:val="DefaultParagraphFont"/>
    <w:link w:val="Heading4"/>
    <w:uiPriority w:val="3"/>
    <w:rsid w:val="0061499A"/>
    <w:rPr>
      <w:rFonts w:asciiTheme="majorHAnsi" w:eastAsiaTheme="majorEastAsia" w:hAnsiTheme="majorHAnsi" w:cstheme="majorBidi"/>
      <w:b/>
      <w:iCs/>
      <w:color w:val="2E308B" w:themeColor="accent1"/>
      <w:sz w:val="36"/>
    </w:rPr>
  </w:style>
  <w:style w:type="paragraph" w:styleId="Quote">
    <w:name w:val="Quote"/>
    <w:basedOn w:val="Normal"/>
    <w:next w:val="Normal"/>
    <w:link w:val="QuoteChar"/>
    <w:uiPriority w:val="6"/>
    <w:qFormat/>
    <w:rsid w:val="00B00B42"/>
    <w:rPr>
      <w:b/>
      <w:iCs/>
      <w:color w:val="2E308B" w:themeColor="accent1"/>
      <w:sz w:val="96"/>
    </w:rPr>
  </w:style>
  <w:style w:type="character" w:customStyle="1" w:styleId="QuoteChar">
    <w:name w:val="Quote Char"/>
    <w:basedOn w:val="DefaultParagraphFont"/>
    <w:link w:val="Quote"/>
    <w:uiPriority w:val="6"/>
    <w:rsid w:val="0061499A"/>
    <w:rPr>
      <w:b/>
      <w:iCs/>
      <w:color w:val="2E308B" w:themeColor="accent1"/>
      <w:sz w:val="96"/>
    </w:rPr>
  </w:style>
  <w:style w:type="character" w:customStyle="1" w:styleId="Heading5Char">
    <w:name w:val="Heading 5 Char"/>
    <w:basedOn w:val="DefaultParagraphFont"/>
    <w:link w:val="Heading5"/>
    <w:uiPriority w:val="4"/>
    <w:rsid w:val="0061499A"/>
    <w:rPr>
      <w:rFonts w:asciiTheme="majorHAnsi" w:eastAsiaTheme="majorEastAsia" w:hAnsiTheme="majorHAnsi" w:cstheme="majorBidi"/>
      <w:b/>
      <w:color w:val="2E308B" w:themeColor="accent1"/>
      <w:sz w:val="72"/>
    </w:rPr>
  </w:style>
  <w:style w:type="character" w:styleId="PlaceholderText">
    <w:name w:val="Placeholder Text"/>
    <w:basedOn w:val="DefaultParagraphFont"/>
    <w:uiPriority w:val="99"/>
    <w:semiHidden/>
    <w:rsid w:val="00672E24"/>
    <w:rPr>
      <w:color w:val="808080"/>
    </w:rPr>
  </w:style>
  <w:style w:type="paragraph" w:customStyle="1" w:styleId="DescriptionHeading1">
    <w:name w:val="Description Heading 1"/>
    <w:basedOn w:val="Normal"/>
    <w:uiPriority w:val="7"/>
    <w:qFormat/>
    <w:rsid w:val="00021DF1"/>
    <w:rPr>
      <w:b/>
      <w:color w:val="2E308B" w:themeColor="accent1"/>
    </w:rPr>
  </w:style>
  <w:style w:type="paragraph" w:customStyle="1" w:styleId="DescriptionHeading2">
    <w:name w:val="Description Heading 2"/>
    <w:basedOn w:val="Normal"/>
    <w:uiPriority w:val="7"/>
    <w:qFormat/>
    <w:rsid w:val="00021DF1"/>
    <w:rPr>
      <w:b/>
      <w:color w:val="27A3DA" w:themeColor="accent2"/>
    </w:rPr>
  </w:style>
  <w:style w:type="character" w:styleId="Hyperlink">
    <w:name w:val="Hyperlink"/>
    <w:basedOn w:val="DefaultParagraphFont"/>
    <w:uiPriority w:val="99"/>
    <w:semiHidden/>
    <w:rsid w:val="00B75F2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F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336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higheredjobs.com/HigherEdCareers/interviews.cfm?ID=77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tolitisle\AppData\Roaming\Microsoft\Templates\Modern%20business%20report.dotx" TargetMode="External"/></Relationships>
</file>

<file path=word/theme/theme1.xml><?xml version="1.0" encoding="utf-8"?>
<a:theme xmlns:a="http://schemas.openxmlformats.org/drawingml/2006/main" name="MBR">
  <a:themeElements>
    <a:clrScheme name="Modern Repor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E308B"/>
      </a:accent1>
      <a:accent2>
        <a:srgbClr val="27A3DA"/>
      </a:accent2>
      <a:accent3>
        <a:srgbClr val="95BDCB"/>
      </a:accent3>
      <a:accent4>
        <a:srgbClr val="C9DDE5"/>
      </a:accent4>
      <a:accent5>
        <a:srgbClr val="DBE8ED"/>
      </a:accent5>
      <a:accent6>
        <a:srgbClr val="F2F2F2"/>
      </a:accent6>
      <a:hlink>
        <a:srgbClr val="0000FF"/>
      </a:hlink>
      <a:folHlink>
        <a:srgbClr val="FF00FF"/>
      </a:folHlink>
    </a:clrScheme>
    <a:fontScheme name="Arial - Franklin">
      <a:majorFont>
        <a:latin typeface="Arial"/>
        <a:ea typeface=""/>
        <a:cs typeface=""/>
      </a:majorFont>
      <a:minorFont>
        <a:latin typeface="Franklin Gothic Medium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BR" id="{1ABF7B2F-255A-4C46-8316-DDDBD41CA66D}" vid="{27DE2722-4E7D-E040-A34C-D8B5FEBA66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5B70B5-E5A2-4A13-97CB-E8B3BAF6C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5F1A3-31DC-4D4D-A461-F92F201FBF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6FCE6-AA0A-408C-8D20-B980FCED88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business report</Template>
  <TotalTime>0</TotalTime>
  <Pages>6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2022-01-25T01:43:00Z</dcterms:created>
  <dcterms:modified xsi:type="dcterms:W3CDTF">2022-01-25T22:03:00Z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